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211989A" w14:textId="77777777" w:rsidR="00816ADD" w:rsidRDefault="00816ADD"/>
    <w:p w14:paraId="13477928" w14:textId="0DB8FF57" w:rsidR="006D3149" w:rsidRPr="006D3149" w:rsidRDefault="006D3149" w:rsidP="006D3149">
      <w:pPr>
        <w:spacing w:before="100" w:beforeAutospacing="1" w:after="100" w:afterAutospacing="1" w:line="240" w:lineRule="auto"/>
        <w:rPr>
          <w:b/>
          <w:bCs/>
          <w:sz w:val="24"/>
          <w:szCs w:val="24"/>
        </w:rPr>
      </w:pPr>
      <w:r w:rsidRPr="006D3149">
        <w:rPr>
          <w:b/>
          <w:bCs/>
          <w:sz w:val="24"/>
          <w:szCs w:val="24"/>
        </w:rPr>
        <w:t>Vrijwilligersmarkt laat inwoners Ooststellingwerf vrijwilligerswerk ontdekken</w:t>
      </w:r>
    </w:p>
    <w:p w14:paraId="37FFBA6A" w14:textId="5A524D0B" w:rsidR="006D3149" w:rsidRPr="006D3149" w:rsidRDefault="006D3149" w:rsidP="006D3149">
      <w:pPr>
        <w:spacing w:before="100" w:beforeAutospacing="1" w:after="100" w:afterAutospacing="1" w:line="240" w:lineRule="auto"/>
      </w:pPr>
      <w:r w:rsidRPr="006D3149">
        <w:t xml:space="preserve">Nieuwe mensen ontmoeten, iets doen dat ertoe doet, of gewoon een zinvolle besteding van een paar uur per maand: veel inwoners van Ooststellingwerf overwegen weleens om vrijwilligerswerk te doen, maar weten niet goed waar te beginnen. Op woensdag 9 september krijgen zij daar de kans voor. Scala Vrijwilligerscentrale organiseert dan, samen met </w:t>
      </w:r>
      <w:r>
        <w:t xml:space="preserve">INNEZ en </w:t>
      </w:r>
      <w:r w:rsidRPr="006D3149">
        <w:t xml:space="preserve">Thuiszorg Aardema, Stichting de Kortsluiting, </w:t>
      </w:r>
      <w:proofErr w:type="spellStart"/>
      <w:r w:rsidRPr="006D3149">
        <w:t>Humanitas</w:t>
      </w:r>
      <w:proofErr w:type="spellEnd"/>
      <w:r w:rsidRPr="006D3149">
        <w:t xml:space="preserve">, </w:t>
      </w:r>
      <w:proofErr w:type="spellStart"/>
      <w:r w:rsidRPr="006D3149">
        <w:t>ZuidOostZorg</w:t>
      </w:r>
      <w:proofErr w:type="spellEnd"/>
      <w:r w:rsidRPr="006D3149">
        <w:t>, Gemeente Ooststellingwerf en Kunstwerf, de eerste Vrijwilligersmarkt van de gemeente.</w:t>
      </w:r>
    </w:p>
    <w:p w14:paraId="689F47E7" w14:textId="77777777" w:rsidR="006D3149" w:rsidRPr="006D3149" w:rsidRDefault="006D3149" w:rsidP="006D3149">
      <w:pPr>
        <w:spacing w:before="100" w:beforeAutospacing="1" w:after="100" w:afterAutospacing="1" w:line="240" w:lineRule="auto"/>
      </w:pPr>
      <w:r w:rsidRPr="006D3149">
        <w:t>Van 15.00 tot 17.30 uur staan tientallen organisaties uit de regio met een eigen plek in het Stellingwerf College in Oosterwolde. Bezoekers lopen langs, stellen vragen en zien in één middag wat er allemaal mogelijk is, van een vast maatje voor iemand die dat kan gebruiken tot incidentele hand- en spandiensten bij een lokale organisatie.</w:t>
      </w:r>
    </w:p>
    <w:p w14:paraId="41964920" w14:textId="6E1CE28E" w:rsidR="006D3149" w:rsidRPr="006D3149" w:rsidRDefault="006D3149" w:rsidP="006D3149">
      <w:pPr>
        <w:spacing w:before="100" w:beforeAutospacing="1" w:after="100" w:afterAutospacing="1" w:line="240" w:lineRule="auto"/>
      </w:pPr>
      <w:r>
        <w:t>‘</w:t>
      </w:r>
      <w:r w:rsidRPr="006D3149">
        <w:t>Veel mensen denken bij vrijwilligerswerk aan een vaste avond per week, voor jaren,</w:t>
      </w:r>
      <w:r>
        <w:t>’</w:t>
      </w:r>
      <w:r w:rsidRPr="006D3149">
        <w:t xml:space="preserve"> </w:t>
      </w:r>
      <w:r>
        <w:t xml:space="preserve">zegt </w:t>
      </w:r>
      <w:r>
        <w:t>Mette Marit Bijlsma-Smeding</w:t>
      </w:r>
      <w:r w:rsidRPr="001A2A58">
        <w:t xml:space="preserve"> </w:t>
      </w:r>
      <w:r w:rsidRPr="00933998">
        <w:t>van Scala Vrijwilligerscentrale</w:t>
      </w:r>
      <w:r w:rsidRPr="006D3149">
        <w:t xml:space="preserve">. </w:t>
      </w:r>
      <w:r>
        <w:t>‘</w:t>
      </w:r>
      <w:r w:rsidRPr="006D3149">
        <w:t>In de praktijk valt dat vaak mee. Sommige plekken vragen een paar uur per maand, andere zijn helemaal flexibel in te plannen. Op de markt zie je in één keer wat er is, zonder dat je ergens aan vastzit.</w:t>
      </w:r>
      <w:r>
        <w:t>’</w:t>
      </w:r>
    </w:p>
    <w:p w14:paraId="3D803328" w14:textId="1A914D34" w:rsidR="006D3149" w:rsidRPr="006D3149" w:rsidRDefault="006D3149" w:rsidP="006D3149">
      <w:pPr>
        <w:spacing w:before="100" w:beforeAutospacing="1" w:after="100" w:afterAutospacing="1" w:line="240" w:lineRule="auto"/>
      </w:pPr>
      <w:r w:rsidRPr="006D3149">
        <w:t>De markt is bedoeld voor iedereen die weleens overweegt iets voor een ander te doen: inwoners die op zoek zijn naar een zinvolle invulling van hun tijd, scholieren die een maatschappelijke stage zoeken en gepensioneerden die hun week een nieuwe invulling willen geven. Meer dan de helft van de inwoners van Fryslân zet zich al op een of andere manier in als vrijwilliger, vaak dichter bij huis dan mensen denken.</w:t>
      </w:r>
    </w:p>
    <w:p w14:paraId="7A3759E6" w14:textId="18F39D14" w:rsidR="006D3149" w:rsidRPr="006D3149" w:rsidRDefault="006D3149" w:rsidP="006D3149">
      <w:pPr>
        <w:spacing w:before="100" w:beforeAutospacing="1" w:after="100" w:afterAutospacing="1" w:line="240" w:lineRule="auto"/>
      </w:pPr>
      <w:r w:rsidRPr="006D3149">
        <w:t>Toegang tot de Vrijwilligersmarkt is gratis en aanmelden is niet nodig. Bezoekers kunnen gewoon binnenlopen tussen 15.00 en 17.30 uur.</w:t>
      </w:r>
      <w:r>
        <w:t xml:space="preserve"> Meer informatie is te vinden op </w:t>
      </w:r>
      <w:r w:rsidRPr="006D3149">
        <w:t>https://www.scala-vrijwilligerscentrale.nl/vrijwilligersmarkt</w:t>
      </w:r>
      <w:r>
        <w:t>.</w:t>
      </w:r>
    </w:p>
    <w:p w14:paraId="4DDA9D93" w14:textId="77777777" w:rsidR="00933998" w:rsidRPr="00933998" w:rsidRDefault="00933998" w:rsidP="00933998">
      <w:pPr>
        <w:pBdr>
          <w:bottom w:val="single" w:sz="6" w:space="1" w:color="auto"/>
        </w:pBdr>
      </w:pPr>
    </w:p>
    <w:p w14:paraId="4F9F6238" w14:textId="77777777" w:rsidR="00933998" w:rsidRPr="00933998" w:rsidRDefault="00933998" w:rsidP="00933998">
      <w:r w:rsidRPr="00933998">
        <w:rPr>
          <w:b/>
          <w:bCs/>
        </w:rPr>
        <w:t>Noot voor de redactie, niet voor publicatie</w:t>
      </w:r>
    </w:p>
    <w:p w14:paraId="3087E958" w14:textId="534B95B6" w:rsidR="00933998" w:rsidRPr="00933998" w:rsidRDefault="00933998" w:rsidP="00933998">
      <w:r w:rsidRPr="00933998">
        <w:t xml:space="preserve">Voor meer informatie of een interview </w:t>
      </w:r>
      <w:r w:rsidR="001A2A58">
        <w:t>kun je</w:t>
      </w:r>
      <w:r w:rsidRPr="00933998">
        <w:t xml:space="preserve"> contact </w:t>
      </w:r>
      <w:r w:rsidR="001A2A58">
        <w:t>opnemen</w:t>
      </w:r>
      <w:r w:rsidRPr="00933998">
        <w:t xml:space="preserve"> met de werkgroep Vrijwilligersmarkt via </w:t>
      </w:r>
      <w:r>
        <w:t xml:space="preserve">Mette Marit </w:t>
      </w:r>
      <w:r w:rsidR="00B55054">
        <w:t>Bijlsma-</w:t>
      </w:r>
      <w:r>
        <w:t>Smeding</w:t>
      </w:r>
      <w:r w:rsidR="001A2A58" w:rsidRPr="001A2A58">
        <w:t xml:space="preserve"> </w:t>
      </w:r>
      <w:r w:rsidR="001A2A58" w:rsidRPr="00933998">
        <w:t>van Scala Vrijwilligerscentrale</w:t>
      </w:r>
      <w:r>
        <w:t xml:space="preserve">, tel. 0655001140 of </w:t>
      </w:r>
      <w:r w:rsidRPr="00933998">
        <w:t>msmeding@scala-welzijn.nl</w:t>
      </w:r>
      <w:r>
        <w:t>.</w:t>
      </w:r>
    </w:p>
    <w:p w14:paraId="07536F29" w14:textId="77777777" w:rsidR="00933998" w:rsidRDefault="00933998"/>
    <w:p w14:paraId="78180EA1" w14:textId="77777777" w:rsidR="007C4541" w:rsidRDefault="007C4541"/>
    <w:sectPr w:rsidR="007C4541">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CC243C1" w14:textId="77777777" w:rsidR="00E1730D" w:rsidRDefault="00E1730D" w:rsidP="007C4541">
      <w:pPr>
        <w:spacing w:after="0" w:line="240" w:lineRule="auto"/>
      </w:pPr>
      <w:r>
        <w:separator/>
      </w:r>
    </w:p>
  </w:endnote>
  <w:endnote w:type="continuationSeparator" w:id="0">
    <w:p w14:paraId="69770FDD" w14:textId="77777777" w:rsidR="00E1730D" w:rsidRDefault="00E1730D" w:rsidP="007C45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VAG Rounded Std Thin">
    <w:panose1 w:val="020B0604020202020204"/>
    <w:charset w:val="00"/>
    <w:family w:val="swiss"/>
    <w:notTrueType/>
    <w:pitch w:val="variable"/>
    <w:sig w:usb0="800000AF" w:usb1="40002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B96F49D" w14:textId="77777777" w:rsidR="00E1730D" w:rsidRDefault="00E1730D" w:rsidP="007C4541">
      <w:pPr>
        <w:spacing w:after="0" w:line="240" w:lineRule="auto"/>
      </w:pPr>
      <w:r>
        <w:separator/>
      </w:r>
    </w:p>
  </w:footnote>
  <w:footnote w:type="continuationSeparator" w:id="0">
    <w:p w14:paraId="0468E166" w14:textId="77777777" w:rsidR="00E1730D" w:rsidRDefault="00E1730D" w:rsidP="007C45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5A1A7F" w14:textId="77777777" w:rsidR="007C4541" w:rsidRDefault="007C4541">
    <w:pPr>
      <w:pStyle w:val="Koptekst"/>
    </w:pPr>
    <w:r>
      <w:rPr>
        <w:noProof/>
      </w:rPr>
      <w:drawing>
        <wp:inline distT="0" distB="0" distL="0" distR="0" wp14:anchorId="718F3E40" wp14:editId="1F540BC6">
          <wp:extent cx="996742" cy="838200"/>
          <wp:effectExtent l="0" t="0" r="0" b="0"/>
          <wp:docPr id="629675498" name="Afbeelding 1" descr="Afbeelding met Graphics, clipart, grafische vormgeving, tekenfil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675498" name="Afbeelding 1" descr="Afbeelding met Graphics, clipart, grafische vormgeving, tekenfilm&#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001338" cy="842065"/>
                  </a:xfrm>
                  <a:prstGeom prst="rect">
                    <a:avLst/>
                  </a:prstGeom>
                </pic:spPr>
              </pic:pic>
            </a:graphicData>
          </a:graphic>
        </wp:inline>
      </w:drawing>
    </w:r>
  </w:p>
  <w:p w14:paraId="6CB7370D" w14:textId="77777777" w:rsidR="007C4541" w:rsidRDefault="007C4541">
    <w:pPr>
      <w:pStyle w:val="Koptekst"/>
    </w:pPr>
  </w:p>
  <w:p w14:paraId="4BC7E169" w14:textId="77777777" w:rsidR="007C4541" w:rsidRDefault="007C4541">
    <w:pPr>
      <w:pStyle w:val="Koptekst"/>
    </w:pPr>
  </w:p>
  <w:p w14:paraId="4E1F645E" w14:textId="77777777" w:rsidR="007C4541" w:rsidRPr="007C4541" w:rsidRDefault="007C4541">
    <w:pPr>
      <w:pStyle w:val="Koptekst"/>
      <w:rPr>
        <w:rFonts w:ascii="VAG Rounded Std Thin" w:hAnsi="VAG Rounded Std Thin"/>
        <w:b/>
        <w:bCs/>
        <w:sz w:val="28"/>
        <w:szCs w:val="28"/>
      </w:rPr>
    </w:pPr>
    <w:r w:rsidRPr="007C4541">
      <w:rPr>
        <w:rFonts w:ascii="VAG Rounded Std Thin" w:hAnsi="VAG Rounded Std Thin"/>
        <w:b/>
        <w:bCs/>
        <w:sz w:val="28"/>
        <w:szCs w:val="28"/>
      </w:rPr>
      <w:t>Persbericht</w: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5"/>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998"/>
    <w:rsid w:val="00104DFA"/>
    <w:rsid w:val="00167350"/>
    <w:rsid w:val="001A2A58"/>
    <w:rsid w:val="00252859"/>
    <w:rsid w:val="00280E3D"/>
    <w:rsid w:val="002B2B4C"/>
    <w:rsid w:val="002D1009"/>
    <w:rsid w:val="00394210"/>
    <w:rsid w:val="00440E39"/>
    <w:rsid w:val="00450C0D"/>
    <w:rsid w:val="00500D60"/>
    <w:rsid w:val="0055212C"/>
    <w:rsid w:val="00554697"/>
    <w:rsid w:val="00597FD9"/>
    <w:rsid w:val="005C422E"/>
    <w:rsid w:val="005D6CD6"/>
    <w:rsid w:val="006C5DC8"/>
    <w:rsid w:val="006D3149"/>
    <w:rsid w:val="006E5630"/>
    <w:rsid w:val="00732E63"/>
    <w:rsid w:val="007C4541"/>
    <w:rsid w:val="00816ADD"/>
    <w:rsid w:val="008237A1"/>
    <w:rsid w:val="00832E1C"/>
    <w:rsid w:val="00933998"/>
    <w:rsid w:val="009356D1"/>
    <w:rsid w:val="00935F33"/>
    <w:rsid w:val="00942EA6"/>
    <w:rsid w:val="00961F96"/>
    <w:rsid w:val="00973F65"/>
    <w:rsid w:val="00A37BAC"/>
    <w:rsid w:val="00A470CA"/>
    <w:rsid w:val="00A90544"/>
    <w:rsid w:val="00AC08A7"/>
    <w:rsid w:val="00AE25E6"/>
    <w:rsid w:val="00B55054"/>
    <w:rsid w:val="00BA5C3C"/>
    <w:rsid w:val="00C7510B"/>
    <w:rsid w:val="00D54F0B"/>
    <w:rsid w:val="00E1730D"/>
    <w:rsid w:val="00E45F66"/>
    <w:rsid w:val="00EA6B40"/>
    <w:rsid w:val="00FD4D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DA00B"/>
  <w15:chartTrackingRefBased/>
  <w15:docId w15:val="{854F8302-635A-4ED1-88FF-634CA7A7B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C45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7C45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C454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C454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C454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C454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C454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C454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C454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C454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7C454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C454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C454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C454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C454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C454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C454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C4541"/>
    <w:rPr>
      <w:rFonts w:eastAsiaTheme="majorEastAsia" w:cstheme="majorBidi"/>
      <w:color w:val="272727" w:themeColor="text1" w:themeTint="D8"/>
    </w:rPr>
  </w:style>
  <w:style w:type="paragraph" w:styleId="Titel">
    <w:name w:val="Title"/>
    <w:basedOn w:val="Standaard"/>
    <w:next w:val="Standaard"/>
    <w:link w:val="TitelChar"/>
    <w:uiPriority w:val="10"/>
    <w:qFormat/>
    <w:rsid w:val="007C45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C454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C454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C454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C454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C4541"/>
    <w:rPr>
      <w:i/>
      <w:iCs/>
      <w:color w:val="404040" w:themeColor="text1" w:themeTint="BF"/>
    </w:rPr>
  </w:style>
  <w:style w:type="paragraph" w:styleId="Lijstalinea">
    <w:name w:val="List Paragraph"/>
    <w:basedOn w:val="Standaard"/>
    <w:uiPriority w:val="34"/>
    <w:qFormat/>
    <w:rsid w:val="007C4541"/>
    <w:pPr>
      <w:ind w:left="720"/>
      <w:contextualSpacing/>
    </w:pPr>
  </w:style>
  <w:style w:type="character" w:styleId="Intensievebenadrukking">
    <w:name w:val="Intense Emphasis"/>
    <w:basedOn w:val="Standaardalinea-lettertype"/>
    <w:uiPriority w:val="21"/>
    <w:qFormat/>
    <w:rsid w:val="007C4541"/>
    <w:rPr>
      <w:i/>
      <w:iCs/>
      <w:color w:val="0F4761" w:themeColor="accent1" w:themeShade="BF"/>
    </w:rPr>
  </w:style>
  <w:style w:type="paragraph" w:styleId="Duidelijkcitaat">
    <w:name w:val="Intense Quote"/>
    <w:basedOn w:val="Standaard"/>
    <w:next w:val="Standaard"/>
    <w:link w:val="DuidelijkcitaatChar"/>
    <w:uiPriority w:val="30"/>
    <w:qFormat/>
    <w:rsid w:val="007C45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C4541"/>
    <w:rPr>
      <w:i/>
      <w:iCs/>
      <w:color w:val="0F4761" w:themeColor="accent1" w:themeShade="BF"/>
    </w:rPr>
  </w:style>
  <w:style w:type="character" w:styleId="Intensieveverwijzing">
    <w:name w:val="Intense Reference"/>
    <w:basedOn w:val="Standaardalinea-lettertype"/>
    <w:uiPriority w:val="32"/>
    <w:qFormat/>
    <w:rsid w:val="007C4541"/>
    <w:rPr>
      <w:b/>
      <w:bCs/>
      <w:smallCaps/>
      <w:color w:val="0F4761" w:themeColor="accent1" w:themeShade="BF"/>
      <w:spacing w:val="5"/>
    </w:rPr>
  </w:style>
  <w:style w:type="paragraph" w:styleId="Koptekst">
    <w:name w:val="header"/>
    <w:basedOn w:val="Standaard"/>
    <w:link w:val="KoptekstChar"/>
    <w:uiPriority w:val="99"/>
    <w:unhideWhenUsed/>
    <w:rsid w:val="007C454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C4541"/>
  </w:style>
  <w:style w:type="paragraph" w:styleId="Voettekst">
    <w:name w:val="footer"/>
    <w:basedOn w:val="Standaard"/>
    <w:link w:val="VoettekstChar"/>
    <w:uiPriority w:val="99"/>
    <w:unhideWhenUsed/>
    <w:rsid w:val="007C454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C4541"/>
  </w:style>
  <w:style w:type="character" w:styleId="Hyperlink">
    <w:name w:val="Hyperlink"/>
    <w:basedOn w:val="Standaardalinea-lettertype"/>
    <w:uiPriority w:val="99"/>
    <w:unhideWhenUsed/>
    <w:rsid w:val="009356D1"/>
    <w:rPr>
      <w:color w:val="467886" w:themeColor="hyperlink"/>
      <w:u w:val="single"/>
    </w:rPr>
  </w:style>
  <w:style w:type="character" w:styleId="Onopgelostemelding">
    <w:name w:val="Unresolved Mention"/>
    <w:basedOn w:val="Standaardalinea-lettertype"/>
    <w:uiPriority w:val="99"/>
    <w:semiHidden/>
    <w:unhideWhenUsed/>
    <w:rsid w:val="009356D1"/>
    <w:rPr>
      <w:color w:val="605E5C"/>
      <w:shd w:val="clear" w:color="auto" w:fill="E1DFDD"/>
    </w:rPr>
  </w:style>
  <w:style w:type="character" w:styleId="GevolgdeHyperlink">
    <w:name w:val="FollowedHyperlink"/>
    <w:basedOn w:val="Standaardalinea-lettertype"/>
    <w:uiPriority w:val="99"/>
    <w:semiHidden/>
    <w:unhideWhenUsed/>
    <w:rsid w:val="00BA5C3C"/>
    <w:rPr>
      <w:color w:val="96607D" w:themeColor="followedHyperlink"/>
      <w:u w:val="single"/>
    </w:rPr>
  </w:style>
  <w:style w:type="paragraph" w:styleId="Normaalweb">
    <w:name w:val="Normal (Web)"/>
    <w:basedOn w:val="Standaard"/>
    <w:uiPriority w:val="99"/>
    <w:semiHidden/>
    <w:unhideWhenUsed/>
    <w:rsid w:val="006D3149"/>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Zwaar">
    <w:name w:val="Strong"/>
    <w:basedOn w:val="Standaardalinea-lettertype"/>
    <w:uiPriority w:val="22"/>
    <w:qFormat/>
    <w:rsid w:val="006D31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scalaoosterwolde.sharepoint.com/ScalaSjablonen/Persberich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D817D43EB02945B409FAE761F365D7" ma:contentTypeVersion="13" ma:contentTypeDescription="Een nieuw document maken." ma:contentTypeScope="" ma:versionID="38829aebc83f3e8386e4fd48b21f227a">
  <xsd:schema xmlns:xsd="http://www.w3.org/2001/XMLSchema" xmlns:xs="http://www.w3.org/2001/XMLSchema" xmlns:p="http://schemas.microsoft.com/office/2006/metadata/properties" xmlns:ns2="fdcde1df-faaa-4785-a1ee-3671715d2bab" xmlns:ns3="68d74f69-c784-449a-b0db-a2f7f17409bb" targetNamespace="http://schemas.microsoft.com/office/2006/metadata/properties" ma:root="true" ma:fieldsID="a0adcf4b69b81049ece45769e5899be7" ns2:_="" ns3:_="">
    <xsd:import namespace="fdcde1df-faaa-4785-a1ee-3671715d2bab"/>
    <xsd:import namespace="68d74f69-c784-449a-b0db-a2f7f17409b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cde1df-faaa-4785-a1ee-3671715d2b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73b4a98b-f262-4e70-bf7b-564f13baaa8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d74f69-c784-449a-b0db-a2f7f17409b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01eed2d-71d0-4c8d-809f-54835dae1514}" ma:internalName="TaxCatchAll" ma:showField="CatchAllData" ma:web="68d74f69-c784-449a-b0db-a2f7f17409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8d74f69-c784-449a-b0db-a2f7f17409bb" xsi:nil="true"/>
    <lcf76f155ced4ddcb4097134ff3c332f xmlns="fdcde1df-faaa-4785-a1ee-3671715d2ba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9C221C-794B-438E-BEBB-9F58D62391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cde1df-faaa-4785-a1ee-3671715d2bab"/>
    <ds:schemaRef ds:uri="68d74f69-c784-449a-b0db-a2f7f17409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854A37-B806-4B6D-885A-E130AD1083CE}">
  <ds:schemaRefs>
    <ds:schemaRef ds:uri="http://schemas.microsoft.com/office/2006/metadata/properties"/>
    <ds:schemaRef ds:uri="http://schemas.microsoft.com/office/infopath/2007/PartnerControls"/>
    <ds:schemaRef ds:uri="68d74f69-c784-449a-b0db-a2f7f17409bb"/>
    <ds:schemaRef ds:uri="fdcde1df-faaa-4785-a1ee-3671715d2bab"/>
  </ds:schemaRefs>
</ds:datastoreItem>
</file>

<file path=customXml/itemProps3.xml><?xml version="1.0" encoding="utf-8"?>
<ds:datastoreItem xmlns:ds="http://schemas.openxmlformats.org/officeDocument/2006/customXml" ds:itemID="{F702C821-BD8E-4F67-A4FD-8B74326E1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Persbericht.dotx</Template>
  <TotalTime>4</TotalTime>
  <Pages>1</Pages>
  <Words>335</Words>
  <Characters>1846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Alanda de Boer</dc:creator>
  <cp:keywords/>
  <dc:description/>
  <cp:lastModifiedBy>Alanda</cp:lastModifiedBy>
  <cp:revision>3</cp:revision>
  <dcterms:created xsi:type="dcterms:W3CDTF">2026-08-27T14:26:00Z</dcterms:created>
  <dcterms:modified xsi:type="dcterms:W3CDTF">2026-08-27T14:30:00Z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0x0101002FD817D43EB02945B409FAE761F365D7</vt:lpwstr>
  </property>
  <property fmtid="{D5CDD505-2E9C-101B-9397-08002B2CF9AE}" pid="3" name="MediaServiceImageTags">
    <vt:lpwstr/>
  </property>
</Properties>
</file>